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3D5" w:rsidRDefault="001443D5" w:rsidP="005F7BA0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1443D5" w:rsidRDefault="001443D5" w:rsidP="00125522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Путевой лист легкового автомобиля</w:t>
      </w:r>
    </w:p>
    <w:p w:rsidR="001443D5" w:rsidRPr="005F7BA0" w:rsidRDefault="001443D5" w:rsidP="005F7BA0">
      <w:pPr>
        <w:spacing w:after="0" w:line="240" w:lineRule="auto"/>
        <w:jc w:val="center"/>
        <w:rPr>
          <w:sz w:val="28"/>
          <w:szCs w:val="28"/>
        </w:rPr>
      </w:pPr>
      <w:r w:rsidRPr="005F7BA0">
        <w:rPr>
          <w:sz w:val="28"/>
          <w:szCs w:val="28"/>
        </w:rPr>
        <w:t>за</w:t>
      </w:r>
      <w:r>
        <w:rPr>
          <w:sz w:val="28"/>
          <w:szCs w:val="28"/>
        </w:rPr>
        <w:t xml:space="preserve">  сентябрь</w:t>
      </w:r>
      <w:r w:rsidRPr="005F7BA0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 xml:space="preserve">2018 </w:t>
        </w:r>
        <w:r w:rsidRPr="005F7BA0">
          <w:rPr>
            <w:sz w:val="28"/>
            <w:szCs w:val="28"/>
          </w:rPr>
          <w:t>г</w:t>
        </w:r>
      </w:smartTag>
      <w:r w:rsidRPr="005F7BA0">
        <w:rPr>
          <w:sz w:val="28"/>
          <w:szCs w:val="28"/>
        </w:rPr>
        <w:t>.</w:t>
      </w:r>
      <w:r>
        <w:rPr>
          <w:sz w:val="28"/>
          <w:szCs w:val="28"/>
        </w:rPr>
        <w:t xml:space="preserve"> №1</w:t>
      </w:r>
    </w:p>
    <w:p w:rsidR="001443D5" w:rsidRDefault="001443D5" w:rsidP="005F7BA0">
      <w:pPr>
        <w:spacing w:after="0" w:line="240" w:lineRule="auto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ме</w:t>
      </w:r>
      <w:r w:rsidRPr="005F7BA0">
        <w:rPr>
          <w:sz w:val="28"/>
          <w:szCs w:val="28"/>
          <w:vertAlign w:val="superscript"/>
        </w:rPr>
        <w:t xml:space="preserve">сяц </w:t>
      </w:r>
    </w:p>
    <w:p w:rsidR="001443D5" w:rsidRDefault="001443D5" w:rsidP="005F7BA0">
      <w:pPr>
        <w:spacing w:after="0" w:line="240" w:lineRule="auto"/>
        <w:rPr>
          <w:sz w:val="28"/>
          <w:szCs w:val="28"/>
          <w:u w:val="single"/>
        </w:rPr>
      </w:pPr>
      <w:r w:rsidRPr="005F7BA0">
        <w:rPr>
          <w:sz w:val="28"/>
          <w:szCs w:val="28"/>
        </w:rPr>
        <w:t>Организаци</w:t>
      </w:r>
      <w:r w:rsidRPr="00A5530B">
        <w:rPr>
          <w:sz w:val="28"/>
          <w:szCs w:val="28"/>
        </w:rPr>
        <w:t>я:</w:t>
      </w:r>
      <w:r w:rsidRPr="005F7BA0">
        <w:rPr>
          <w:sz w:val="28"/>
          <w:szCs w:val="28"/>
          <w:u w:val="single"/>
        </w:rPr>
        <w:t xml:space="preserve"> ООО </w:t>
      </w:r>
      <w:r>
        <w:rPr>
          <w:sz w:val="28"/>
          <w:szCs w:val="28"/>
          <w:u w:val="single"/>
        </w:rPr>
        <w:t>«Ромашка»</w:t>
      </w:r>
      <w:r w:rsidRPr="005F7BA0">
        <w:rPr>
          <w:sz w:val="28"/>
          <w:szCs w:val="28"/>
          <w:u w:val="single"/>
        </w:rPr>
        <w:t xml:space="preserve">,  область, </w:t>
      </w:r>
    </w:p>
    <w:p w:rsidR="001443D5" w:rsidRPr="005F7BA0" w:rsidRDefault="001443D5" w:rsidP="005F7BA0">
      <w:pPr>
        <w:spacing w:after="0" w:line="240" w:lineRule="auto"/>
        <w:rPr>
          <w:sz w:val="28"/>
          <w:szCs w:val="28"/>
          <w:vertAlign w:val="superscript"/>
        </w:rPr>
      </w:pPr>
      <w:r w:rsidRPr="005F7BA0">
        <w:rPr>
          <w:sz w:val="28"/>
          <w:szCs w:val="28"/>
        </w:rPr>
        <w:t xml:space="preserve">                                    </w:t>
      </w:r>
      <w:r w:rsidRPr="005F7BA0">
        <w:rPr>
          <w:sz w:val="28"/>
          <w:szCs w:val="28"/>
          <w:vertAlign w:val="superscript"/>
        </w:rPr>
        <w:t>(</w:t>
      </w:r>
      <w:r>
        <w:rPr>
          <w:sz w:val="28"/>
          <w:szCs w:val="28"/>
          <w:vertAlign w:val="superscript"/>
        </w:rPr>
        <w:t>наименование, адрес, номер телефона, ОГРН)</w:t>
      </w:r>
    </w:p>
    <w:p w:rsidR="001443D5" w:rsidRDefault="001443D5" w:rsidP="005F7BA0">
      <w:pPr>
        <w:spacing w:after="0" w:line="240" w:lineRule="auto"/>
        <w:rPr>
          <w:sz w:val="28"/>
          <w:szCs w:val="28"/>
          <w:u w:val="single"/>
        </w:rPr>
      </w:pPr>
      <w:r w:rsidRPr="005F7BA0">
        <w:rPr>
          <w:sz w:val="28"/>
          <w:szCs w:val="28"/>
          <w:u w:val="single"/>
        </w:rPr>
        <w:t xml:space="preserve">г. </w:t>
      </w:r>
      <w:r>
        <w:rPr>
          <w:sz w:val="28"/>
          <w:szCs w:val="28"/>
          <w:u w:val="single"/>
        </w:rPr>
        <w:t>…………</w:t>
      </w:r>
      <w:r w:rsidRPr="005F7BA0">
        <w:rPr>
          <w:sz w:val="28"/>
          <w:szCs w:val="28"/>
          <w:u w:val="single"/>
        </w:rPr>
        <w:t xml:space="preserve">, ул. </w:t>
      </w:r>
      <w:r>
        <w:rPr>
          <w:sz w:val="28"/>
          <w:szCs w:val="28"/>
          <w:u w:val="single"/>
        </w:rPr>
        <w:t>Ленина, д 27-А, тел. , ОГРН 1028600537198</w:t>
      </w:r>
    </w:p>
    <w:p w:rsidR="001443D5" w:rsidRDefault="001443D5" w:rsidP="005F7BA0">
      <w:pPr>
        <w:spacing w:after="0" w:line="240" w:lineRule="auto"/>
        <w:rPr>
          <w:sz w:val="28"/>
          <w:szCs w:val="28"/>
        </w:rPr>
      </w:pPr>
    </w:p>
    <w:p w:rsidR="001443D5" w:rsidRDefault="001443D5" w:rsidP="00C3006E">
      <w:pPr>
        <w:pStyle w:val="ConsPlusNormal"/>
        <w:widowControl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Танспортное средство</w:t>
      </w:r>
      <w:r w:rsidRPr="00C3006E">
        <w:rPr>
          <w:sz w:val="28"/>
          <w:szCs w:val="28"/>
        </w:rPr>
        <w:t>:</w:t>
      </w:r>
    </w:p>
    <w:p w:rsidR="001443D5" w:rsidRDefault="001443D5" w:rsidP="00C3006E">
      <w:pPr>
        <w:pStyle w:val="ConsPlusNormal"/>
        <w:widowControl/>
        <w:ind w:firstLine="540"/>
        <w:jc w:val="both"/>
      </w:pPr>
      <w:r w:rsidRPr="00C3006E">
        <w:t xml:space="preserve"> </w:t>
      </w:r>
      <w:r>
        <w:t>регистрационный знак ……</w:t>
      </w:r>
    </w:p>
    <w:p w:rsidR="001443D5" w:rsidRDefault="001443D5" w:rsidP="00C3006E">
      <w:pPr>
        <w:pStyle w:val="ConsPlusNormal"/>
        <w:widowControl/>
        <w:ind w:firstLine="540"/>
        <w:jc w:val="both"/>
      </w:pPr>
      <w:r>
        <w:t>- идентификационный номер (VIN) ……;</w:t>
      </w:r>
    </w:p>
    <w:p w:rsidR="001443D5" w:rsidRDefault="001443D5" w:rsidP="00C3006E">
      <w:pPr>
        <w:pStyle w:val="ConsPlusNormal"/>
        <w:widowControl/>
        <w:ind w:firstLine="540"/>
        <w:jc w:val="both"/>
      </w:pPr>
      <w:r>
        <w:t>- марка, модель …………….</w:t>
      </w:r>
    </w:p>
    <w:p w:rsidR="001443D5" w:rsidRDefault="001443D5" w:rsidP="00C3006E">
      <w:pPr>
        <w:pStyle w:val="ConsPlusNormal"/>
        <w:widowControl/>
        <w:ind w:firstLine="540"/>
        <w:jc w:val="both"/>
      </w:pPr>
      <w:r>
        <w:t xml:space="preserve">- год выпуска </w:t>
      </w:r>
      <w:r w:rsidRPr="00F06CE2">
        <w:t>2005</w:t>
      </w:r>
      <w:r>
        <w:t>;</w:t>
      </w:r>
    </w:p>
    <w:p w:rsidR="001443D5" w:rsidRPr="00C3006E" w:rsidRDefault="001443D5" w:rsidP="00125522">
      <w:pPr>
        <w:spacing w:after="0" w:line="240" w:lineRule="auto"/>
        <w:rPr>
          <w:b/>
        </w:rPr>
      </w:pPr>
    </w:p>
    <w:p w:rsidR="001443D5" w:rsidRPr="002A627B" w:rsidRDefault="001443D5" w:rsidP="002A627B">
      <w:pPr>
        <w:pStyle w:val="ConsPlusNormal"/>
        <w:widowControl/>
        <w:ind w:firstLine="540"/>
        <w:jc w:val="both"/>
        <w:rPr>
          <w:b/>
          <w:sz w:val="28"/>
          <w:szCs w:val="28"/>
          <w:vertAlign w:val="superscript"/>
        </w:rPr>
      </w:pPr>
      <w:r w:rsidRPr="002A627B">
        <w:rPr>
          <w:b/>
          <w:sz w:val="28"/>
          <w:szCs w:val="28"/>
          <w:vertAlign w:val="superscript"/>
        </w:rPr>
        <w:t xml:space="preserve">Собственник: </w:t>
      </w:r>
      <w:r>
        <w:rPr>
          <w:b/>
          <w:sz w:val="28"/>
          <w:szCs w:val="28"/>
          <w:vertAlign w:val="superscript"/>
        </w:rPr>
        <w:t>Петров Андрей Николаевич</w:t>
      </w:r>
      <w:r w:rsidRPr="002A627B">
        <w:rPr>
          <w:b/>
          <w:sz w:val="28"/>
          <w:szCs w:val="28"/>
          <w:vertAlign w:val="superscript"/>
        </w:rPr>
        <w:t>,</w:t>
      </w:r>
    </w:p>
    <w:p w:rsidR="001443D5" w:rsidRPr="002A627B" w:rsidRDefault="001443D5" w:rsidP="002A627B">
      <w:pPr>
        <w:pStyle w:val="ConsPlusNormal"/>
        <w:widowControl/>
        <w:ind w:firstLine="540"/>
        <w:jc w:val="both"/>
        <w:rPr>
          <w:b/>
        </w:rPr>
      </w:pPr>
      <w:r w:rsidRPr="002A627B">
        <w:rPr>
          <w:b/>
        </w:rPr>
        <w:t xml:space="preserve">Свидетельство о регистрации ТС N </w:t>
      </w:r>
      <w:r>
        <w:rPr>
          <w:b/>
        </w:rPr>
        <w:t>86</w:t>
      </w:r>
      <w:r w:rsidRPr="002A627B">
        <w:rPr>
          <w:b/>
        </w:rPr>
        <w:t xml:space="preserve"> ХУ 50</w:t>
      </w:r>
      <w:r>
        <w:rPr>
          <w:b/>
        </w:rPr>
        <w:t>3</w:t>
      </w:r>
      <w:r w:rsidRPr="002A627B">
        <w:rPr>
          <w:b/>
        </w:rPr>
        <w:t>7</w:t>
      </w:r>
      <w:r>
        <w:rPr>
          <w:b/>
        </w:rPr>
        <w:t>6</w:t>
      </w:r>
      <w:r w:rsidRPr="002A627B">
        <w:rPr>
          <w:b/>
        </w:rPr>
        <w:t>8, выдано 20.09.2012</w:t>
      </w:r>
    </w:p>
    <w:p w:rsidR="001443D5" w:rsidRPr="002A627B" w:rsidRDefault="001443D5" w:rsidP="002A627B">
      <w:pPr>
        <w:spacing w:after="0" w:line="240" w:lineRule="auto"/>
        <w:rPr>
          <w:sz w:val="28"/>
          <w:szCs w:val="28"/>
          <w:vertAlign w:val="superscript"/>
        </w:rPr>
      </w:pPr>
    </w:p>
    <w:p w:rsidR="001443D5" w:rsidRPr="007D66AA" w:rsidRDefault="001443D5" w:rsidP="005F7BA0">
      <w:pPr>
        <w:spacing w:after="0" w:line="240" w:lineRule="auto"/>
        <w:rPr>
          <w:sz w:val="28"/>
          <w:szCs w:val="28"/>
        </w:rPr>
      </w:pPr>
    </w:p>
    <w:p w:rsidR="001443D5" w:rsidRDefault="001443D5" w:rsidP="005F7BA0">
      <w:pPr>
        <w:spacing w:after="0" w:line="240" w:lineRule="auto"/>
        <w:rPr>
          <w:sz w:val="28"/>
          <w:szCs w:val="28"/>
        </w:rPr>
      </w:pPr>
    </w:p>
    <w:p w:rsidR="001443D5" w:rsidRDefault="001443D5" w:rsidP="005F7BA0">
      <w:pPr>
        <w:spacing w:after="0" w:line="240" w:lineRule="auto"/>
        <w:rPr>
          <w:sz w:val="28"/>
          <w:szCs w:val="28"/>
        </w:rPr>
      </w:pPr>
    </w:p>
    <w:p w:rsidR="001443D5" w:rsidRDefault="001443D5" w:rsidP="005F7BA0">
      <w:pPr>
        <w:spacing w:after="0" w:line="240" w:lineRule="auto"/>
        <w:rPr>
          <w:sz w:val="28"/>
          <w:szCs w:val="28"/>
        </w:rPr>
      </w:pPr>
    </w:p>
    <w:tbl>
      <w:tblPr>
        <w:tblW w:w="0" w:type="auto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06"/>
        <w:gridCol w:w="1140"/>
        <w:gridCol w:w="1501"/>
        <w:gridCol w:w="1412"/>
        <w:gridCol w:w="741"/>
        <w:gridCol w:w="876"/>
        <w:gridCol w:w="833"/>
        <w:gridCol w:w="830"/>
        <w:gridCol w:w="9"/>
        <w:gridCol w:w="781"/>
        <w:gridCol w:w="1110"/>
      </w:tblGrid>
      <w:tr w:rsidR="001443D5" w:rsidRPr="00365282" w:rsidTr="00522CEA">
        <w:trPr>
          <w:trHeight w:val="830"/>
        </w:trPr>
        <w:tc>
          <w:tcPr>
            <w:tcW w:w="1506" w:type="dxa"/>
            <w:vMerge w:val="restart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Дни использования автомобиля</w:t>
            </w:r>
          </w:p>
        </w:tc>
        <w:tc>
          <w:tcPr>
            <w:tcW w:w="1190" w:type="dxa"/>
            <w:vMerge w:val="restart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ФИО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работника</w:t>
            </w:r>
          </w:p>
        </w:tc>
        <w:tc>
          <w:tcPr>
            <w:tcW w:w="1501" w:type="dxa"/>
            <w:vMerge w:val="restart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№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водительского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удостоверения</w:t>
            </w:r>
          </w:p>
        </w:tc>
        <w:tc>
          <w:tcPr>
            <w:tcW w:w="1221" w:type="dxa"/>
            <w:vMerge w:val="restart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Маршрут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следования</w:t>
            </w:r>
          </w:p>
        </w:tc>
        <w:tc>
          <w:tcPr>
            <w:tcW w:w="1523" w:type="dxa"/>
            <w:gridSpan w:val="2"/>
            <w:tcBorders>
              <w:bottom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Показания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</w:t>
            </w:r>
            <w:r w:rsidRPr="00365282">
              <w:rPr>
                <w:sz w:val="20"/>
                <w:szCs w:val="20"/>
              </w:rPr>
              <w:t>ометра (км),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время (ч. мин.)</w:t>
            </w:r>
          </w:p>
        </w:tc>
        <w:tc>
          <w:tcPr>
            <w:tcW w:w="853" w:type="dxa"/>
            <w:vMerge w:val="restart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Общий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пробег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(км)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gridSpan w:val="3"/>
            <w:tcBorders>
              <w:bottom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Приобретенные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ГСМ</w:t>
            </w:r>
          </w:p>
        </w:tc>
        <w:tc>
          <w:tcPr>
            <w:tcW w:w="1110" w:type="dxa"/>
            <w:vMerge w:val="restart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Подпись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работника</w:t>
            </w:r>
          </w:p>
        </w:tc>
      </w:tr>
      <w:tr w:rsidR="001443D5" w:rsidRPr="00365282" w:rsidTr="00522CEA">
        <w:trPr>
          <w:trHeight w:val="611"/>
        </w:trPr>
        <w:tc>
          <w:tcPr>
            <w:tcW w:w="1506" w:type="dxa"/>
            <w:vMerge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vMerge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1" w:type="dxa"/>
            <w:vMerge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single" w:sz="4" w:space="0" w:color="auto"/>
              <w:right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выезд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воз</w:t>
            </w:r>
            <w:r>
              <w:rPr>
                <w:sz w:val="20"/>
                <w:szCs w:val="20"/>
              </w:rPr>
              <w:t>в</w:t>
            </w:r>
            <w:r w:rsidRPr="00365282">
              <w:rPr>
                <w:sz w:val="20"/>
                <w:szCs w:val="20"/>
              </w:rPr>
              <w:t>рат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3" w:type="dxa"/>
            <w:vMerge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Вид,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коли-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чество</w:t>
            </w:r>
          </w:p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65282">
              <w:rPr>
                <w:sz w:val="20"/>
                <w:szCs w:val="20"/>
              </w:rPr>
              <w:t>(л)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443D5" w:rsidRPr="00365282" w:rsidTr="00522CEA">
        <w:trPr>
          <w:trHeight w:val="699"/>
        </w:trPr>
        <w:tc>
          <w:tcPr>
            <w:tcW w:w="1506" w:type="dxa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10.09.18-10.09.18</w:t>
            </w:r>
          </w:p>
        </w:tc>
        <w:tc>
          <w:tcPr>
            <w:tcW w:w="1190" w:type="dxa"/>
          </w:tcPr>
          <w:p w:rsidR="001443D5" w:rsidRPr="004D179A" w:rsidRDefault="001443D5" w:rsidP="00FE382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 П.Ю.</w:t>
            </w:r>
          </w:p>
        </w:tc>
        <w:tc>
          <w:tcPr>
            <w:tcW w:w="1501" w:type="dxa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ОР 473515</w:t>
            </w:r>
          </w:p>
        </w:tc>
        <w:tc>
          <w:tcPr>
            <w:tcW w:w="1221" w:type="dxa"/>
          </w:tcPr>
          <w:p w:rsidR="001443D5" w:rsidRPr="00515917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городу…: офис-</w:t>
            </w:r>
            <w:r w:rsidRPr="00FE382C">
              <w:rPr>
                <w:sz w:val="20"/>
                <w:szCs w:val="20"/>
              </w:rPr>
              <w:t xml:space="preserve">ул.Ленина,д.5 - ул. Пушкина, д.10 - </w:t>
            </w:r>
            <w:r>
              <w:rPr>
                <w:sz w:val="20"/>
                <w:szCs w:val="20"/>
              </w:rPr>
              <w:t>офис</w:t>
            </w:r>
          </w:p>
        </w:tc>
        <w:tc>
          <w:tcPr>
            <w:tcW w:w="742" w:type="dxa"/>
            <w:tcBorders>
              <w:right w:val="single" w:sz="4" w:space="0" w:color="auto"/>
            </w:tcBorders>
          </w:tcPr>
          <w:p w:rsidR="001443D5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79722</w:t>
            </w:r>
          </w:p>
          <w:p w:rsidR="001443D5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1443D5" w:rsidRDefault="001443D5" w:rsidP="00FE382C">
            <w:pPr>
              <w:spacing w:after="0" w:line="240" w:lineRule="auto"/>
              <w:rPr>
                <w:sz w:val="20"/>
                <w:szCs w:val="20"/>
              </w:rPr>
            </w:pPr>
          </w:p>
          <w:p w:rsidR="001443D5" w:rsidRPr="00FE382C" w:rsidRDefault="001443D5" w:rsidP="00FE3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09.00</w:t>
            </w:r>
          </w:p>
        </w:tc>
        <w:tc>
          <w:tcPr>
            <w:tcW w:w="781" w:type="dxa"/>
            <w:tcBorders>
              <w:left w:val="single" w:sz="4" w:space="0" w:color="auto"/>
            </w:tcBorders>
          </w:tcPr>
          <w:p w:rsidR="001443D5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80287         </w:t>
            </w:r>
          </w:p>
          <w:p w:rsidR="001443D5" w:rsidRDefault="001443D5" w:rsidP="00FE382C">
            <w:pPr>
              <w:rPr>
                <w:sz w:val="20"/>
                <w:szCs w:val="20"/>
              </w:rPr>
            </w:pPr>
          </w:p>
          <w:p w:rsidR="001443D5" w:rsidRPr="00FE382C" w:rsidRDefault="001443D5" w:rsidP="00FE3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853" w:type="dxa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565</w:t>
            </w:r>
          </w:p>
        </w:tc>
        <w:tc>
          <w:tcPr>
            <w:tcW w:w="764" w:type="dxa"/>
            <w:tcBorders>
              <w:right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Бензин «95»-44,45</w:t>
            </w:r>
          </w:p>
        </w:tc>
        <w:tc>
          <w:tcPr>
            <w:tcW w:w="832" w:type="dxa"/>
            <w:gridSpan w:val="2"/>
            <w:tcBorders>
              <w:left w:val="single" w:sz="4" w:space="0" w:color="auto"/>
            </w:tcBorders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10" w:type="dxa"/>
          </w:tcPr>
          <w:p w:rsidR="001443D5" w:rsidRPr="00365282" w:rsidRDefault="001443D5" w:rsidP="0036528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1443D5" w:rsidRDefault="001443D5" w:rsidP="005F7BA0">
      <w:pPr>
        <w:spacing w:after="0" w:line="240" w:lineRule="auto"/>
        <w:rPr>
          <w:sz w:val="28"/>
          <w:szCs w:val="28"/>
        </w:rPr>
      </w:pPr>
    </w:p>
    <w:p w:rsidR="001443D5" w:rsidRDefault="001443D5" w:rsidP="005F7BA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Генеральный директор _______________</w:t>
      </w:r>
    </w:p>
    <w:p w:rsidR="001443D5" w:rsidRDefault="001443D5" w:rsidP="005F7BA0">
      <w:pPr>
        <w:spacing w:after="0" w:line="240" w:lineRule="auto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  <w:vertAlign w:val="superscript"/>
        </w:rPr>
        <w:t>(ФИО)                                                                                      (подпись)</w:t>
      </w:r>
    </w:p>
    <w:p w:rsidR="001443D5" w:rsidRDefault="001443D5" w:rsidP="005F7BA0">
      <w:pPr>
        <w:spacing w:after="0" w:line="240" w:lineRule="auto"/>
        <w:rPr>
          <w:sz w:val="28"/>
          <w:szCs w:val="28"/>
          <w:vertAlign w:val="superscript"/>
        </w:rPr>
      </w:pPr>
    </w:p>
    <w:p w:rsidR="001443D5" w:rsidRDefault="001443D5" w:rsidP="005F7BA0">
      <w:pPr>
        <w:spacing w:after="0" w:line="240" w:lineRule="auto"/>
        <w:rPr>
          <w:sz w:val="28"/>
          <w:szCs w:val="28"/>
          <w:vertAlign w:val="superscript"/>
        </w:rPr>
      </w:pPr>
    </w:p>
    <w:p w:rsidR="001443D5" w:rsidRDefault="001443D5" w:rsidP="005F7BA0">
      <w:pPr>
        <w:spacing w:after="0" w:line="240" w:lineRule="auto"/>
        <w:rPr>
          <w:sz w:val="28"/>
          <w:szCs w:val="28"/>
          <w:vertAlign w:val="superscript"/>
        </w:rPr>
      </w:pPr>
    </w:p>
    <w:sectPr w:rsidR="001443D5" w:rsidSect="00501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A37EA"/>
    <w:multiLevelType w:val="hybridMultilevel"/>
    <w:tmpl w:val="81A292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1B2"/>
    <w:rsid w:val="00085738"/>
    <w:rsid w:val="000E14C4"/>
    <w:rsid w:val="00110650"/>
    <w:rsid w:val="00113D76"/>
    <w:rsid w:val="00114D8E"/>
    <w:rsid w:val="00125522"/>
    <w:rsid w:val="001443D5"/>
    <w:rsid w:val="00155CC2"/>
    <w:rsid w:val="001960F9"/>
    <w:rsid w:val="0023793C"/>
    <w:rsid w:val="002A627B"/>
    <w:rsid w:val="002C4C6E"/>
    <w:rsid w:val="002F0392"/>
    <w:rsid w:val="00351DEC"/>
    <w:rsid w:val="00365282"/>
    <w:rsid w:val="003D7960"/>
    <w:rsid w:val="00493525"/>
    <w:rsid w:val="004D128A"/>
    <w:rsid w:val="004D179A"/>
    <w:rsid w:val="004E7044"/>
    <w:rsid w:val="00501DBC"/>
    <w:rsid w:val="00515917"/>
    <w:rsid w:val="005216AA"/>
    <w:rsid w:val="00522CEA"/>
    <w:rsid w:val="00527A3F"/>
    <w:rsid w:val="00573A13"/>
    <w:rsid w:val="005F7BA0"/>
    <w:rsid w:val="00644F7E"/>
    <w:rsid w:val="00697E0D"/>
    <w:rsid w:val="00796026"/>
    <w:rsid w:val="007A1F35"/>
    <w:rsid w:val="007A3C08"/>
    <w:rsid w:val="007D66AA"/>
    <w:rsid w:val="00855478"/>
    <w:rsid w:val="008A5B21"/>
    <w:rsid w:val="0092659F"/>
    <w:rsid w:val="009F45F8"/>
    <w:rsid w:val="009F5A08"/>
    <w:rsid w:val="00A5530B"/>
    <w:rsid w:val="00A874F0"/>
    <w:rsid w:val="00AB4778"/>
    <w:rsid w:val="00AD20D0"/>
    <w:rsid w:val="00B41CDE"/>
    <w:rsid w:val="00B57047"/>
    <w:rsid w:val="00C071B2"/>
    <w:rsid w:val="00C13D20"/>
    <w:rsid w:val="00C14688"/>
    <w:rsid w:val="00C3006E"/>
    <w:rsid w:val="00C31918"/>
    <w:rsid w:val="00C90350"/>
    <w:rsid w:val="00CD6AC5"/>
    <w:rsid w:val="00CF57DB"/>
    <w:rsid w:val="00D1306B"/>
    <w:rsid w:val="00D27A73"/>
    <w:rsid w:val="00D61701"/>
    <w:rsid w:val="00E218AE"/>
    <w:rsid w:val="00F06CE2"/>
    <w:rsid w:val="00F415F2"/>
    <w:rsid w:val="00F7548A"/>
    <w:rsid w:val="00FA7CC4"/>
    <w:rsid w:val="00FC2C8D"/>
    <w:rsid w:val="00FE382C"/>
    <w:rsid w:val="00FF5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DB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F7BA0"/>
    <w:pPr>
      <w:ind w:left="720"/>
      <w:contextualSpacing/>
    </w:pPr>
  </w:style>
  <w:style w:type="table" w:styleId="TableGrid">
    <w:name w:val="Table Grid"/>
    <w:basedOn w:val="TableNormal"/>
    <w:uiPriority w:val="99"/>
    <w:rsid w:val="0012552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A627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1</Pages>
  <Words>176</Words>
  <Characters>1004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Buh1</cp:lastModifiedBy>
  <cp:revision>14</cp:revision>
  <cp:lastPrinted>2009-11-16T15:18:00Z</cp:lastPrinted>
  <dcterms:created xsi:type="dcterms:W3CDTF">2010-03-22T06:20:00Z</dcterms:created>
  <dcterms:modified xsi:type="dcterms:W3CDTF">2018-09-10T13:51:00Z</dcterms:modified>
</cp:coreProperties>
</file>